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78E82" w14:textId="77777777" w:rsidR="00497EA4" w:rsidRDefault="00000000">
      <w:pPr>
        <w:pStyle w:val="Titre"/>
        <w:spacing w:after="0"/>
        <w:jc w:val="center"/>
      </w:pPr>
      <w:r>
        <w:rPr>
          <w:rFonts w:ascii="Cambria" w:hAnsi="Cambria"/>
          <w:sz w:val="40"/>
          <w:szCs w:val="40"/>
          <w:lang w:val="fr-FR"/>
        </w:rPr>
        <w:t xml:space="preserve">ANNEE </w:t>
      </w:r>
      <w:r>
        <w:rPr>
          <w:sz w:val="40"/>
          <w:szCs w:val="40"/>
          <w:lang w:val="fr-FR"/>
        </w:rPr>
        <w:t>2026-2027</w:t>
      </w:r>
    </w:p>
    <w:p w14:paraId="7AD2BC9B" w14:textId="77777777" w:rsidR="00497EA4" w:rsidRDefault="00000000">
      <w:pPr>
        <w:pStyle w:val="Titre"/>
        <w:jc w:val="center"/>
      </w:pPr>
      <w:r>
        <w:rPr>
          <w:rFonts w:ascii="Cambria" w:hAnsi="Cambria"/>
          <w:sz w:val="36"/>
          <w:szCs w:val="36"/>
          <w:lang w:val="fr-FR"/>
        </w:rPr>
        <w:t>Département de Langues, Littératures et Civilisations anciennes</w:t>
      </w:r>
    </w:p>
    <w:tbl>
      <w:tblPr>
        <w:tblW w:w="10065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497EA4" w14:paraId="37DD41E6" w14:textId="77777777">
        <w:tblPrEx>
          <w:tblCellMar>
            <w:top w:w="0" w:type="dxa"/>
            <w:bottom w:w="0" w:type="dxa"/>
          </w:tblCellMar>
        </w:tblPrEx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A8D09" w14:textId="77777777" w:rsidR="00497EA4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>
              <w:rPr>
                <w:rFonts w:ascii="Times" w:hAnsi="Times"/>
                <w:b/>
                <w:sz w:val="56"/>
                <w:szCs w:val="56"/>
              </w:rPr>
              <w:t>504:</w:t>
            </w:r>
            <w:proofErr w:type="gramEnd"/>
            <w:r>
              <w:rPr>
                <w:rFonts w:ascii="Times" w:hAnsi="Times"/>
                <w:b/>
                <w:sz w:val="56"/>
                <w:szCs w:val="56"/>
              </w:rPr>
              <w:t xml:space="preserve"> LC0A504T</w:t>
            </w:r>
          </w:p>
          <w:p w14:paraId="21213603" w14:textId="77777777" w:rsidR="00497EA4" w:rsidRDefault="00000000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4"/>
                <w:szCs w:val="48"/>
              </w:rPr>
            </w:pPr>
            <w:r>
              <w:rPr>
                <w:rFonts w:ascii="Times" w:hAnsi="Times"/>
                <w:b/>
                <w:sz w:val="44"/>
                <w:szCs w:val="48"/>
              </w:rPr>
              <w:t>(Langue Latine et culture antique 5)</w:t>
            </w:r>
          </w:p>
          <w:p w14:paraId="1221DD39" w14:textId="77777777" w:rsidR="00497EA4" w:rsidRDefault="0000000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 Semestre </w:t>
            </w:r>
          </w:p>
          <w:p w14:paraId="3830814D" w14:textId="77777777" w:rsidR="00497EA4" w:rsidRDefault="00000000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 heures</w:t>
            </w:r>
          </w:p>
        </w:tc>
      </w:tr>
    </w:tbl>
    <w:p w14:paraId="3E35EB66" w14:textId="77777777" w:rsidR="00497EA4" w:rsidRDefault="00497EA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14:paraId="35946F8A" w14:textId="77777777" w:rsidR="00497EA4" w:rsidRDefault="00000000">
      <w:pPr>
        <w:tabs>
          <w:tab w:val="left" w:pos="5387"/>
        </w:tabs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OUI</w:t>
      </w:r>
    </w:p>
    <w:p w14:paraId="1A87BF8D" w14:textId="77777777" w:rsidR="00497EA4" w:rsidRDefault="00497EA4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64CC4376" w14:textId="77777777" w:rsidR="00497EA4" w:rsidRDefault="00000000"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14:paraId="0B44EB66" w14:textId="77777777" w:rsidR="00497EA4" w:rsidRDefault="00497EA4">
      <w:pPr>
        <w:rPr>
          <w:rFonts w:ascii="Times" w:hAnsi="Times"/>
          <w:b/>
          <w:sz w:val="28"/>
          <w:szCs w:val="28"/>
        </w:rPr>
      </w:pPr>
    </w:p>
    <w:p w14:paraId="6E076040" w14:textId="77777777" w:rsidR="00497EA4" w:rsidRDefault="00000000">
      <w:pPr>
        <w:jc w:val="center"/>
        <w:rPr>
          <w:rFonts w:ascii="Times" w:hAnsi="Times"/>
          <w:b/>
          <w:color w:val="FF0000"/>
          <w:sz w:val="36"/>
          <w:szCs w:val="36"/>
        </w:rPr>
      </w:pPr>
      <w:r>
        <w:rPr>
          <w:rFonts w:ascii="Times" w:hAnsi="Times"/>
          <w:b/>
          <w:color w:val="FF0000"/>
          <w:sz w:val="36"/>
          <w:szCs w:val="36"/>
        </w:rPr>
        <w:t>L3 de Humanités Classiques</w:t>
      </w:r>
    </w:p>
    <w:p w14:paraId="2C0459EF" w14:textId="77777777" w:rsidR="00497EA4" w:rsidRDefault="00497EA4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3DFAE1D8" w14:textId="77777777" w:rsidR="00497EA4" w:rsidRDefault="00497EA4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CB6E1E6" w14:textId="77777777" w:rsidR="00497EA4" w:rsidRDefault="00000000">
      <w:pPr>
        <w:tabs>
          <w:tab w:val="left" w:pos="851"/>
          <w:tab w:val="left" w:pos="5387"/>
        </w:tabs>
        <w:jc w:val="center"/>
        <w:rPr>
          <w:rFonts w:ascii="Times" w:hAnsi="Times"/>
          <w:b/>
          <w:sz w:val="36"/>
          <w:szCs w:val="36"/>
        </w:rPr>
      </w:pPr>
      <w:r>
        <w:rPr>
          <w:rFonts w:ascii="Times" w:hAnsi="Times"/>
          <w:b/>
          <w:sz w:val="36"/>
          <w:szCs w:val="36"/>
        </w:rPr>
        <w:t>Groupe Débutant</w:t>
      </w:r>
    </w:p>
    <w:p w14:paraId="6F052ADD" w14:textId="77777777" w:rsidR="00497EA4" w:rsidRDefault="00497EA4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1563"/>
        <w:gridCol w:w="2132"/>
        <w:gridCol w:w="1706"/>
        <w:gridCol w:w="2705"/>
      </w:tblGrid>
      <w:tr w:rsidR="00497EA4" w14:paraId="484C9AAC" w14:textId="77777777">
        <w:tblPrEx>
          <w:tblCellMar>
            <w:top w:w="0" w:type="dxa"/>
            <w:bottom w:w="0" w:type="dxa"/>
          </w:tblCellMar>
        </w:tblPrEx>
        <w:trPr>
          <w:trHeight w:val="622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5938" w14:textId="77777777" w:rsidR="00497EA4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99A1" w14:textId="77777777" w:rsidR="00497EA4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789F" w14:textId="77777777" w:rsidR="00497EA4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F6260" w14:textId="77777777" w:rsidR="00497EA4" w:rsidRDefault="00000000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DC508" w14:textId="77777777" w:rsidR="00497EA4" w:rsidRDefault="00000000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97EA4" w14:paraId="20D8465B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F5D" w14:textId="77777777" w:rsidR="00497EA4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6DAC7552" w14:textId="77777777" w:rsidR="00497EA4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(</w:t>
            </w:r>
            <w:proofErr w:type="gramStart"/>
            <w:r>
              <w:rPr>
                <w:rFonts w:ascii="Times" w:hAnsi="Times"/>
                <w:b/>
                <w:bCs/>
              </w:rPr>
              <w:t>version</w:t>
            </w:r>
            <w:proofErr w:type="gramEnd"/>
            <w:r>
              <w:rPr>
                <w:rFonts w:ascii="Times" w:hAnsi="Times"/>
                <w:b/>
                <w:bCs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DB005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67293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11h30-12h30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6B89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FC 009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4374" w14:textId="77777777" w:rsidR="00497EA4" w:rsidRDefault="00497EA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6130AD6D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</w:rPr>
              <w:t>M. BLANCHET</w:t>
            </w:r>
          </w:p>
          <w:p w14:paraId="237A2B35" w14:textId="77777777" w:rsidR="00497EA4" w:rsidRDefault="00497EA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497EA4" w14:paraId="1FF6DAEA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FCA15" w14:textId="77777777" w:rsidR="00497EA4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43E0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09D59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4948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522DB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M. RIPOLL</w:t>
            </w:r>
          </w:p>
        </w:tc>
      </w:tr>
      <w:tr w:rsidR="00497EA4" w14:paraId="357522F3" w14:textId="77777777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150E" w14:textId="77777777" w:rsidR="00497EA4" w:rsidRDefault="00000000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9B75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D9FCF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11h30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ACE6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LA 117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DF88E" w14:textId="77777777" w:rsidR="00497EA4" w:rsidRDefault="00000000">
            <w:pPr>
              <w:tabs>
                <w:tab w:val="left" w:pos="851"/>
                <w:tab w:val="left" w:pos="5387"/>
              </w:tabs>
              <w:jc w:val="center"/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Mme GITTON</w:t>
            </w:r>
          </w:p>
        </w:tc>
      </w:tr>
    </w:tbl>
    <w:p w14:paraId="69CA8311" w14:textId="77777777" w:rsidR="00497EA4" w:rsidRDefault="00497EA4"/>
    <w:p w14:paraId="19130542" w14:textId="77777777" w:rsidR="00497EA4" w:rsidRDefault="00497EA4"/>
    <w:p w14:paraId="09BD85E7" w14:textId="77777777" w:rsidR="00497EA4" w:rsidRDefault="00497EA4"/>
    <w:p w14:paraId="46C6A8FD" w14:textId="77777777" w:rsidR="00497EA4" w:rsidRDefault="00497EA4"/>
    <w:sectPr w:rsidR="00497EA4">
      <w:pgSz w:w="11906" w:h="16838"/>
      <w:pgMar w:top="426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7EF81" w14:textId="77777777" w:rsidR="00AF1628" w:rsidRDefault="00AF1628">
      <w:r>
        <w:separator/>
      </w:r>
    </w:p>
  </w:endnote>
  <w:endnote w:type="continuationSeparator" w:id="0">
    <w:p w14:paraId="55104F60" w14:textId="77777777" w:rsidR="00AF1628" w:rsidRDefault="00AF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0000500000000020000"/>
    <w:charset w:val="00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0B00F" w14:textId="77777777" w:rsidR="00AF1628" w:rsidRDefault="00AF1628">
      <w:r>
        <w:rPr>
          <w:color w:val="000000"/>
        </w:rPr>
        <w:separator/>
      </w:r>
    </w:p>
  </w:footnote>
  <w:footnote w:type="continuationSeparator" w:id="0">
    <w:p w14:paraId="09BEB449" w14:textId="77777777" w:rsidR="00AF1628" w:rsidRDefault="00AF1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7EA4"/>
    <w:rsid w:val="00223152"/>
    <w:rsid w:val="00497EA4"/>
    <w:rsid w:val="005806DA"/>
    <w:rsid w:val="00AF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591BFA"/>
  <w15:docId w15:val="{05685530-92BB-9445-A0A6-345D0A7C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New York" w:eastAsia="Times New Roman" w:hAnsi="New York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uiPriority w:val="10"/>
    <w:qFormat/>
    <w:pPr>
      <w:spacing w:after="240"/>
    </w:pPr>
    <w:rPr>
      <w:rFonts w:ascii="Calibri Light" w:hAnsi="Calibri Light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rPr>
      <w:rFonts w:ascii="Calibri Light" w:eastAsia="Times New Roman" w:hAnsi="Calibri Light" w:cs="Times New Roman"/>
      <w:b/>
      <w:bCs/>
      <w:i/>
      <w:iCs/>
      <w:spacing w:val="10"/>
      <w:sz w:val="60"/>
      <w:szCs w:val="6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0</DocSecurity>
  <Lines>43</Lines>
  <Paragraphs>31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dc:description/>
  <cp:lastModifiedBy>Régis Courtray</cp:lastModifiedBy>
  <cp:revision>2</cp:revision>
  <cp:lastPrinted>2026-07-02T07:36:00Z</cp:lastPrinted>
  <dcterms:created xsi:type="dcterms:W3CDTF">2026-07-10T14:12:00Z</dcterms:created>
  <dcterms:modified xsi:type="dcterms:W3CDTF">2026-07-10T14:12:00Z</dcterms:modified>
</cp:coreProperties>
</file>